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229" w:rsidRDefault="008E3AB9" w:rsidP="00AB242E">
      <w:pPr>
        <w:pStyle w:val="1"/>
        <w:rPr>
          <w:rFonts w:ascii="Microsoft YaHei UI" w:eastAsia="Microsoft YaHei UI" w:hAnsi="Microsoft YaHei UI" w:cs="Times New Roman"/>
          <w:sz w:val="48"/>
        </w:rPr>
      </w:pPr>
      <w:r>
        <w:rPr>
          <w:rFonts w:ascii="Microsoft YaHei UI" w:eastAsia="Microsoft YaHei UI" w:hAnsi="Microsoft YaHei UI" w:cs="Times New Roman"/>
          <w:noProof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08.05pt;margin-top:594.4pt;width:100.7pt;height:60.4pt;z-index:251658240;mso-position-horizontal-relative:text;mso-position-vertical-relative:text">
            <v:imagedata r:id="rId12" o:title="pdf 水印 150"/>
          </v:shape>
        </w:pict>
      </w:r>
      <w:r w:rsidR="00AB242E">
        <w:rPr>
          <w:rFonts w:ascii="Microsoft YaHei UI" w:eastAsia="Microsoft YaHei UI" w:hAnsi="Microsoft YaHei UI" w:cs="Times New Roman"/>
          <w:sz w:val="48"/>
        </w:rPr>
        <w:t xml:space="preserve">Replacement for Omron </w:t>
      </w:r>
    </w:p>
    <w:p w:rsidR="00AB242E" w:rsidRDefault="00BD5DD8" w:rsidP="00AB242E">
      <w:pPr>
        <w:pStyle w:val="1"/>
        <w:rPr>
          <w:rFonts w:ascii="Microsoft YaHei UI" w:eastAsia="Microsoft YaHei UI" w:hAnsi="Microsoft YaHei UI" w:cs="Times New Roman"/>
          <w:sz w:val="48"/>
        </w:rPr>
      </w:pPr>
      <w:r w:rsidRPr="00BD5DD8">
        <w:rPr>
          <w:rFonts w:ascii="Microsoft YaHei UI" w:eastAsia="Microsoft YaHei UI" w:hAnsi="Microsoft YaHei UI" w:cs="Times New Roman"/>
          <w:sz w:val="48"/>
        </w:rPr>
        <w:t>NS10-TV00B-V1</w:t>
      </w:r>
      <w:bookmarkStart w:id="0" w:name="_GoBack"/>
      <w:bookmarkEnd w:id="0"/>
    </w:p>
    <w:tbl>
      <w:tblPr>
        <w:tblStyle w:val="6-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AB242E" w:rsidTr="00AB2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2"/>
            <w:tcBorders>
              <w:bottom w:val="single" w:sz="8" w:space="0" w:color="A3A3A3" w:themeColor="accent4" w:themeTint="99"/>
            </w:tcBorders>
            <w:vAlign w:val="center"/>
          </w:tcPr>
          <w:p w:rsidR="00AB242E" w:rsidRDefault="00AB242E" w:rsidP="00AB242E">
            <w:pPr>
              <w:ind w:left="0"/>
              <w:jc w:val="center"/>
            </w:pPr>
            <w:r w:rsidRPr="00AB242E">
              <w:rPr>
                <w:sz w:val="36"/>
              </w:rPr>
              <w:t>Technical Specifications:</w:t>
            </w:r>
          </w:p>
        </w:tc>
      </w:tr>
      <w:tr w:rsidR="00AB242E" w:rsidTr="00EC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EC68F0" w:rsidP="00AB242E">
            <w:pPr>
              <w:ind w:left="0"/>
              <w:jc w:val="center"/>
            </w:pPr>
            <w:r w:rsidRPr="00EC68F0">
              <w:t>Screen diagonal</w:t>
            </w:r>
          </w:p>
        </w:tc>
        <w:tc>
          <w:tcPr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FC4E71" w:rsidP="00AB242E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10.4</w:t>
            </w:r>
            <w:r w:rsidR="00EC68F0">
              <w:t xml:space="preserve"> inch</w:t>
            </w:r>
          </w:p>
        </w:tc>
      </w:tr>
      <w:tr w:rsidR="00AB242E" w:rsidTr="00EC68F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EC68F0" w:rsidP="00AB242E">
            <w:pPr>
              <w:ind w:left="0"/>
              <w:jc w:val="center"/>
            </w:pPr>
            <w:r w:rsidRPr="00EC68F0">
              <w:t>Display device</w:t>
            </w:r>
          </w:p>
        </w:tc>
        <w:tc>
          <w:tcPr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567834" w:rsidP="00AB242E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7834">
              <w:t>High-definition TFT color LCD</w:t>
            </w:r>
          </w:p>
        </w:tc>
      </w:tr>
      <w:tr w:rsidR="00AB242E" w:rsidTr="00EC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DD0A03" w:rsidP="00AB242E">
            <w:pPr>
              <w:ind w:left="0"/>
              <w:jc w:val="center"/>
            </w:pPr>
            <w:r w:rsidRPr="00DD0A03">
              <w:t>Case color</w:t>
            </w:r>
          </w:p>
        </w:tc>
        <w:tc>
          <w:tcPr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593214" w:rsidP="00AB242E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Back or </w:t>
            </w:r>
            <w:proofErr w:type="spellStart"/>
            <w:r>
              <w:t>L</w:t>
            </w:r>
            <w:r w:rsidR="00DD0A03" w:rsidRPr="00DD0A03">
              <w:t>vory</w:t>
            </w:r>
            <w:proofErr w:type="spellEnd"/>
          </w:p>
        </w:tc>
      </w:tr>
      <w:tr w:rsidR="00AB242E" w:rsidTr="00EC68F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DD0A03" w:rsidP="00AB242E">
            <w:pPr>
              <w:ind w:left="0"/>
              <w:jc w:val="center"/>
            </w:pPr>
            <w:r w:rsidRPr="00DD0A03">
              <w:t>Display colors</w:t>
            </w:r>
          </w:p>
        </w:tc>
        <w:tc>
          <w:tcPr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475969" w:rsidP="00AB242E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5969">
              <w:t>256 colors</w:t>
            </w:r>
          </w:p>
        </w:tc>
      </w:tr>
      <w:tr w:rsidR="00AB242E" w:rsidTr="00EC6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8C2F60" w:rsidP="00AB242E">
            <w:pPr>
              <w:ind w:left="0"/>
              <w:jc w:val="center"/>
            </w:pPr>
            <w:r>
              <w:t>L</w:t>
            </w:r>
            <w:r w:rsidRPr="008C2F60">
              <w:t>ife expectancy</w:t>
            </w:r>
          </w:p>
        </w:tc>
        <w:tc>
          <w:tcPr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  <w:vAlign w:val="center"/>
          </w:tcPr>
          <w:p w:rsidR="00AB242E" w:rsidRDefault="00D05AA5" w:rsidP="00AB242E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5AA5">
              <w:t>50,000 hours min.</w:t>
            </w:r>
          </w:p>
        </w:tc>
      </w:tr>
      <w:tr w:rsidR="00DD0A03" w:rsidTr="001A0AF9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</w:tcPr>
          <w:p w:rsidR="00DD0A03" w:rsidRPr="005C2CE0" w:rsidRDefault="003F507E" w:rsidP="00DD0A03">
            <w:pPr>
              <w:ind w:left="0"/>
              <w:jc w:val="center"/>
            </w:pPr>
            <w:r w:rsidRPr="003F507E">
              <w:t>Number of dots</w:t>
            </w:r>
          </w:p>
        </w:tc>
        <w:tc>
          <w:tcPr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</w:tcPr>
          <w:p w:rsidR="00DD0A03" w:rsidRPr="001A130F" w:rsidRDefault="00DF1F16" w:rsidP="00DD0A03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1F16">
              <w:t xml:space="preserve">640 dot horizontal </w:t>
            </w:r>
            <w:r w:rsidRPr="00DF1F16">
              <w:rPr>
                <w:rFonts w:hint="eastAsia"/>
              </w:rPr>
              <w:t>×</w:t>
            </w:r>
            <w:r w:rsidRPr="00DF1F16">
              <w:rPr>
                <w:rFonts w:hint="eastAsia"/>
              </w:rPr>
              <w:t xml:space="preserve"> </w:t>
            </w:r>
            <w:r w:rsidRPr="00DF1F16">
              <w:t>480 dot vertical</w:t>
            </w:r>
          </w:p>
        </w:tc>
      </w:tr>
      <w:tr w:rsidR="00DD0A03" w:rsidTr="001A0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</w:tcPr>
          <w:p w:rsidR="00DD0A03" w:rsidRDefault="00782EB0" w:rsidP="00DD0A03">
            <w:pPr>
              <w:ind w:left="0"/>
              <w:jc w:val="center"/>
            </w:pPr>
            <w:r w:rsidRPr="00782EB0">
              <w:t>Warranty</w:t>
            </w:r>
          </w:p>
        </w:tc>
        <w:tc>
          <w:tcPr>
            <w:tcW w:w="4868" w:type="dxa"/>
            <w:tcBorders>
              <w:top w:val="single" w:sz="8" w:space="0" w:color="A3A3A3" w:themeColor="accent4" w:themeTint="99"/>
              <w:left w:val="single" w:sz="8" w:space="0" w:color="A3A3A3" w:themeColor="accent4" w:themeTint="99"/>
              <w:bottom w:val="single" w:sz="8" w:space="0" w:color="A3A3A3" w:themeColor="accent4" w:themeTint="99"/>
              <w:right w:val="single" w:sz="8" w:space="0" w:color="A3A3A3" w:themeColor="accent4" w:themeTint="99"/>
            </w:tcBorders>
          </w:tcPr>
          <w:p w:rsidR="00DD0A03" w:rsidRDefault="003D0882" w:rsidP="00DD0A03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0882">
              <w:t>365 Days</w:t>
            </w:r>
          </w:p>
        </w:tc>
      </w:tr>
    </w:tbl>
    <w:p w:rsidR="00AB242E" w:rsidRPr="00AB242E" w:rsidRDefault="00AB242E" w:rsidP="00AB242E"/>
    <w:sectPr w:rsidR="00AB242E" w:rsidRPr="00AB242E" w:rsidSect="00832C92">
      <w:headerReference w:type="default" r:id="rId13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AB9" w:rsidRDefault="008E3AB9" w:rsidP="001E7D29">
      <w:pPr>
        <w:spacing w:after="0" w:line="240" w:lineRule="auto"/>
      </w:pPr>
      <w:r>
        <w:separator/>
      </w:r>
    </w:p>
  </w:endnote>
  <w:endnote w:type="continuationSeparator" w:id="0">
    <w:p w:rsidR="008E3AB9" w:rsidRDefault="008E3AB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AB9" w:rsidRDefault="008E3AB9" w:rsidP="001E7D29">
      <w:pPr>
        <w:spacing w:after="0" w:line="240" w:lineRule="auto"/>
      </w:pPr>
      <w:r>
        <w:separator/>
      </w:r>
    </w:p>
  </w:footnote>
  <w:footnote w:type="continuationSeparator" w:id="0">
    <w:p w:rsidR="008E3AB9" w:rsidRDefault="008E3AB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Pr="007358D6" w:rsidRDefault="002E6B45" w:rsidP="00015440">
    <w:pPr>
      <w:pStyle w:val="aff5"/>
      <w:rPr>
        <w:rFonts w:ascii="Microsoft YaHei UI" w:eastAsia="Microsoft YaHei UI" w:hAnsi="Microsoft YaHei UI"/>
      </w:rPr>
    </w:pPr>
    <w:r>
      <w:rPr>
        <w:rFonts w:ascii="Microsoft YaHei UI" w:eastAsia="Microsoft YaHei UI" w:hAnsi="Microsoft YaHei UI" w:hint="eastAsia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2613550</wp:posOffset>
              </wp:positionH>
              <wp:positionV relativeFrom="paragraph">
                <wp:posOffset>138927</wp:posOffset>
              </wp:positionV>
              <wp:extent cx="3888022" cy="1423090"/>
              <wp:effectExtent l="0" t="0" r="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8022" cy="1423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F3C9D" w:rsidRPr="00371C9D" w:rsidRDefault="002E6B45" w:rsidP="002E6B45">
                          <w:pPr>
                            <w:ind w:left="720"/>
                            <w:jc w:val="center"/>
                            <w:rPr>
                              <w:b/>
                              <w:color w:val="3C76A6" w:themeColor="accent5"/>
                              <w:sz w:val="96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71C9D">
                            <w:rPr>
                              <w:b/>
                              <w:color w:val="3C76A6" w:themeColor="accent5"/>
                              <w:sz w:val="96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Datasheet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3" o:spid="_x0000_s1026" style="position:absolute;margin-left:205.8pt;margin-top:10.95pt;width:306.15pt;height:11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" filled="f" stroked="f" strokeweight="2pt">
              <v:textbox>
                <w:txbxContent>
                  <w:p w:rsidR="009F3C9D" w:rsidRPr="00371C9D" w:rsidRDefault="002E6B45" w:rsidP="002E6B45">
                    <w:pPr>
                      <w:ind w:left="720"/>
                      <w:jc w:val="center"/>
                      <w:rPr>
                        <w:b/>
                        <w:color w:val="3C76A6" w:themeColor="accent5"/>
                        <w:sz w:val="96"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71C9D">
                      <w:rPr>
                        <w:b/>
                        <w:color w:val="3C76A6" w:themeColor="accent5"/>
                        <w:sz w:val="96"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Datasheet</w:t>
                    </w:r>
                  </w:p>
                </w:txbxContent>
              </v:textbox>
            </v:rect>
          </w:pict>
        </mc:Fallback>
      </mc:AlternateContent>
    </w:r>
    <w:r w:rsidR="008E3AB9">
      <w:rPr>
        <w:rFonts w:ascii="Microsoft YaHei UI" w:eastAsia="Microsoft YaHei UI" w:hAnsi="Microsoft YaHei U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.65pt;margin-top:-36pt;width:147.5pt;height:147.5pt;z-index:251662336;mso-position-horizontal-relative:text;mso-position-vertical-relative:text">
          <v:imagedata r:id="rId1" o:title="Vicpas"/>
        </v:shape>
      </w:pict>
    </w:r>
    <w:r w:rsidR="00832C92" w:rsidRPr="007358D6">
      <w:rPr>
        <w:rFonts w:ascii="Microsoft YaHei UI" w:eastAsia="Microsoft YaHei UI" w:hAnsi="Microsoft YaHei UI" w:hint="eastAsia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任意多边形：形状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任意多边形：形状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矩形 2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任意多边形：形状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任意多边形：形状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任意多边形：形状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任意多边形：形状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任意多边形：形状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任意多边形：形状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任意多边形：形状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1082257" id="组 3" o:spid="_x0000_s1026" style="position:absolute;left:0;text-align:left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h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YPv/zuX/7HP//1t3/6x19+98u/8o9/&#10;qH/9+rc/fcr410+//Olffv728a1+8e9//utPf/v5269//tOf/vpvv/3h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lQ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N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RnNWAZVqj5Dtc8wKUJgY2x3z5mAz8&#10;zEZrevJoEd0oyAPOr754Nea32uD/khiAKuJG13p8nYSRqasOSUd2JPdJgtTfv3rO9nLJxz+a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l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Nf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Jf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q+J&#10;VG2ksXUwpkd/LCQU23Hf5WX3c46S0dUJa4SMwK+fVneIInfQLCoAtYOjr+GwAPXW+nd8DHfv0RJh&#10;+TmTyp761Z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M3X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F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">
              <v:shape id="任意多边形：形状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8" o:spid="_x0000_s1028" style="position:absolute;left:2893;top:4398;width:32269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矩形 2" o:spid="_x0000_s1029" style="position:absolute;left:23959;top:12153;width:56147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1ocUA&#10;AADaAAAADwAAAGRycy9kb3ducmV2LnhtbESPW2vCQBSE34X+h+UU+qabpigluhEpLVRB8Abq22n2&#10;5NJmz4bsGtN/3xWEPg4z8w0zm/emFh21rrKs4HkUgSDOrK64UHDYfwxfQTiPrLG2TAp+ycE8fRjM&#10;MNH2ylvqdr4QAcIuQQWl900ipctKMuhGtiEOXm5bgz7ItpC6xWuAm1rGUTSRBisOCyU29FZS9rO7&#10;GAWn4vidL9/j82ITv+ivrBuvV7hU6umxX0xBeOr9f/je/tQKYrhd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WhxQAAANoAAAAPAAAAAAAAAAAAAAAAAJgCAABkcnMv&#10;ZG93bnJldi54bWxQSwUGAAAAAAQABAD1AAAAigMAAAAA&#10;" fillcolor="#2c567a [3204]" stroked="f" strokeweight="2pt"/>
              <v:shape id="任意多边形：形状 10" o:spid="_x0000_s1030" style="position:absolute;left:5208;top:29746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hP8QA&#10;AADbAAAADwAAAGRycy9kb3ducmV2LnhtbESPT2vCQBDF74LfYRmhN90oNEh0lVYRcitRDx6H7OSP&#10;ZmdjdjWpn75bKPQ2w3vzfm/W28E04kmdqy0rmM8iEMS51TWXCs6nw3QJwnlkjY1lUvBNDrab8WiN&#10;ibY9Z/Q8+lKEEHYJKqi8bxMpXV6RQTezLXHQCtsZ9GHtSqk77EO4aeQiimJpsOZAqLClXUX57fgw&#10;gZvdL1+PIt7n18JyGr32+nP+UuptMnysQHga/L/57zrVof47/P4SB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4T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1" style="position:absolute;left:56947;top:106024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9aN8QA&#10;AADaAAAADwAAAGRycy9kb3ducmV2LnhtbESPQWvCQBSE70L/w/IK3nSjiNTUjajQUnooVL309sg+&#10;syHZt2F3E2N/fbdQ6HGYmW+Y7W60rRjIh9qxgsU8A0FcOl1zpeByfpk9gQgRWWPrmBTcKcCueJhs&#10;Mdfuxp80nGIlEoRDjgpMjF0uZSgNWQxz1xEn7+q8xZikr6T2eEtw28pllq2lxZrTgsGOjobK5tRb&#10;Bb67v17239ps5Hs5rL6afnn46JWaPo77ZxCRxvgf/mu/aQVr+L2Sb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Wjf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2" style="position:absolute;left:59378;top:109149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atMEA&#10;AADbAAAADwAAAGRycy9kb3ducmV2LnhtbERPTWsCMRC9F/ofwhS8FM0qbZHVKFJQpJSCVvA6JONm&#10;cTMJSaprf31TKPQ2j/c582XvOnGhmFrPCsajCgSx9qblRsHhcz2cgkgZ2WDnmRTcKMFycX83x9r4&#10;K+/oss+NKCGcalRgcw61lElbcphGPhAX7uSjw1xgbKSJeC3hrpOTqnqRDlsuDRYDvVrS5/2XU/A9&#10;fdThbW23H8/HwCv35HR83yg1eOhXMxCZ+vwv/nNvTZk/ht9fy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Wr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3" style="position:absolute;left:35881;top:14815;width:6547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JOMQA&#10;AADbAAAADwAAAGRycy9kb3ducmV2LnhtbESPT4vCMBTE7wt+h/AEb5q6oizVKCIrKKiwuoc9PpvX&#10;P9i8lCbW6qc3grDHYWZ+w8wWrSlFQ7UrLCsYDiIQxInVBWcKfk/r/hcI55E1lpZJwZ0cLOadjxnG&#10;2t74h5qjz0SAsItRQe59FUvpkpwMuoGtiIOX2tqgD7LOpK7xFuCmlJ9RNJEGCw4LOVa0yim5HK9G&#10;wSO77w77sb6U8vv8l563KZ1WjVK9brucgvDU+v/wu73RCkZ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STj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4" style="position:absolute;left:66785;top:104519;width:3429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9f/78A&#10;AADaAAAADwAAAGRycy9kb3ducmV2LnhtbESPzYrCMBSF9wO+Q7iCuzFVUIZqFBUE0dV0RFxemmtT&#10;bG5KE2v16SeC4PJwfj7OfNnZSrTU+NKxgtEwAUGcO11yoeD4t/3+AeEDssbKMSl4kIflovc1x1S7&#10;O/9Sm4VCxBH2KSowIdSplD43ZNEPXU0cvYtrLIYom0LqBu9x3FZynCRTabHkSDBY08ZQfs1uNkKS&#10;yXNvsnV70+XBGmZH19NZqUG/W81ABOrCJ/xu77SCCbyuxBs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T1//vwAAANoAAAAPAAAAAAAAAAAAAAAAAJgCAABkcnMvZG93bnJl&#10;di54bWxQSwUGAAAAAAQABAD1AAAAhA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5" style="position:absolute;left:36344;top:21876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lK8MA&#10;AADbAAAADwAAAGRycy9kb3ducmV2LnhtbESPS2vCQBSF94L/YbhCdzrRgkiaiahBcFd8LFxeMjeP&#10;mrkTM6Om+fWdQqHLw3l8nGTdm0Y8qXO1ZQXzWQSCOLe65lLB5byfrkA4j6yxsUwKvsnBOh2PEoy1&#10;ffGRnidfijDCLkYFlfdtLKXLKzLoZrYlDl5hO4M+yK6UusNXGDeNXETRUhqsORAqbGlXUX47PUzg&#10;Hu/Xz0exzPKvwvIhGjK9nQ9KvU36zQcIT73/D/+1D1rB+wJ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lK8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6" style="position:absolute;left:70142;top:107528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RnsYA&#10;AADaAAAADwAAAGRycy9kb3ducmV2LnhtbESP3WrCQBSE7wXfYTlC73SjlDZEVxGhUtqKf2m9PWaP&#10;SWj2bMxuNX17t1DwcpiZb5jJrDWVuFDjSssKhoMIBHFmdcm5gnT/0o9BOI+ssbJMCn7JwWza7Uww&#10;0fbKW7rsfC4ChF2CCgrv60RKlxVk0A1sTRy8k20M+iCbXOoGrwFuKjmKoidpsOSwUGBNi4Ky792P&#10;UfDxXq/S58PbKj6cj+3wa71Zpp8bpR567XwMwlPr7+H/9qtW8Ah/V8IN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/RnsYAAADaAAAADwAAAAAAAAAAAAAAAACYAgAAZHJz&#10;L2Rvd25yZXYueG1sUEsFBgAAAAAEAAQA9QAAAIs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7358D6">
      <w:rPr>
        <w:rFonts w:ascii="Microsoft YaHei UI" w:eastAsia="Microsoft YaHei UI" w:hAnsi="Microsoft YaHei UI" w:hint="eastAsia"/>
        <w:lang w:val="zh-CN" w:bidi="zh-CN"/>
      </w:rPr>
      <w:t xml:space="preserve"> </w:t>
    </w:r>
  </w:p>
  <w:p w:rsidR="002E4F42" w:rsidRPr="007358D6" w:rsidRDefault="002E4F42" w:rsidP="00812880">
    <w:pPr>
      <w:pStyle w:val="aff5"/>
      <w:rPr>
        <w:rFonts w:ascii="Microsoft YaHei UI" w:eastAsia="Microsoft YaHei UI" w:hAnsi="Microsoft YaHei U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5EAAFEE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="Microsoft YaHei UI" w:eastAsia="Microsoft YaHei UI" w:hAnsi="Microsoft YaHei U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第 %1 条。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 节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bordersDoNotSurroundHeader/>
  <w:bordersDoNotSurroundFooter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CE"/>
    <w:rsid w:val="0000418E"/>
    <w:rsid w:val="00015440"/>
    <w:rsid w:val="00016839"/>
    <w:rsid w:val="000237AC"/>
    <w:rsid w:val="00042360"/>
    <w:rsid w:val="00042FB3"/>
    <w:rsid w:val="00055973"/>
    <w:rsid w:val="00057671"/>
    <w:rsid w:val="00066754"/>
    <w:rsid w:val="0008117D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178A"/>
    <w:rsid w:val="001746FC"/>
    <w:rsid w:val="00175D7D"/>
    <w:rsid w:val="00184D56"/>
    <w:rsid w:val="00193653"/>
    <w:rsid w:val="00195F07"/>
    <w:rsid w:val="001A130F"/>
    <w:rsid w:val="001C329C"/>
    <w:rsid w:val="001D15D7"/>
    <w:rsid w:val="001D5E79"/>
    <w:rsid w:val="001E286F"/>
    <w:rsid w:val="001E7D29"/>
    <w:rsid w:val="001F53A1"/>
    <w:rsid w:val="00227312"/>
    <w:rsid w:val="0023220A"/>
    <w:rsid w:val="00235229"/>
    <w:rsid w:val="002404F5"/>
    <w:rsid w:val="00270D66"/>
    <w:rsid w:val="00275260"/>
    <w:rsid w:val="00275B30"/>
    <w:rsid w:val="00276FA1"/>
    <w:rsid w:val="00285B87"/>
    <w:rsid w:val="00285C44"/>
    <w:rsid w:val="00291B4A"/>
    <w:rsid w:val="002C3D7E"/>
    <w:rsid w:val="002D011E"/>
    <w:rsid w:val="002E4F42"/>
    <w:rsid w:val="002E5D1F"/>
    <w:rsid w:val="002E6B45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708B8"/>
    <w:rsid w:val="00371C9D"/>
    <w:rsid w:val="003873D3"/>
    <w:rsid w:val="00394840"/>
    <w:rsid w:val="00394EF4"/>
    <w:rsid w:val="003D0882"/>
    <w:rsid w:val="003E5EB5"/>
    <w:rsid w:val="003F507E"/>
    <w:rsid w:val="00410612"/>
    <w:rsid w:val="00411F8B"/>
    <w:rsid w:val="004144E6"/>
    <w:rsid w:val="004203B0"/>
    <w:rsid w:val="004230D9"/>
    <w:rsid w:val="00423484"/>
    <w:rsid w:val="00450670"/>
    <w:rsid w:val="00464C4B"/>
    <w:rsid w:val="004724BD"/>
    <w:rsid w:val="00475969"/>
    <w:rsid w:val="00477352"/>
    <w:rsid w:val="0048124E"/>
    <w:rsid w:val="00491C23"/>
    <w:rsid w:val="004A2A37"/>
    <w:rsid w:val="004A64B6"/>
    <w:rsid w:val="004A7AA7"/>
    <w:rsid w:val="004B5C09"/>
    <w:rsid w:val="004E227E"/>
    <w:rsid w:val="004F1310"/>
    <w:rsid w:val="00500DD1"/>
    <w:rsid w:val="00505ED2"/>
    <w:rsid w:val="00521AE3"/>
    <w:rsid w:val="00535B54"/>
    <w:rsid w:val="00554276"/>
    <w:rsid w:val="00564D17"/>
    <w:rsid w:val="00565CCE"/>
    <w:rsid w:val="00567050"/>
    <w:rsid w:val="00567834"/>
    <w:rsid w:val="00570173"/>
    <w:rsid w:val="005833A8"/>
    <w:rsid w:val="00593214"/>
    <w:rsid w:val="00596225"/>
    <w:rsid w:val="005A5141"/>
    <w:rsid w:val="005D3902"/>
    <w:rsid w:val="005D797B"/>
    <w:rsid w:val="005E0ED9"/>
    <w:rsid w:val="005F1092"/>
    <w:rsid w:val="005F53C8"/>
    <w:rsid w:val="00601ED8"/>
    <w:rsid w:val="006061A0"/>
    <w:rsid w:val="00606227"/>
    <w:rsid w:val="00616B41"/>
    <w:rsid w:val="00620AE8"/>
    <w:rsid w:val="00621D97"/>
    <w:rsid w:val="00642DDB"/>
    <w:rsid w:val="0064628C"/>
    <w:rsid w:val="0065214E"/>
    <w:rsid w:val="00652DCE"/>
    <w:rsid w:val="00655EE2"/>
    <w:rsid w:val="006771EF"/>
    <w:rsid w:val="00680296"/>
    <w:rsid w:val="006853BC"/>
    <w:rsid w:val="00686E45"/>
    <w:rsid w:val="00687389"/>
    <w:rsid w:val="006928C1"/>
    <w:rsid w:val="006966F9"/>
    <w:rsid w:val="006B47ED"/>
    <w:rsid w:val="006B74AA"/>
    <w:rsid w:val="006D5463"/>
    <w:rsid w:val="006E015E"/>
    <w:rsid w:val="006F03D4"/>
    <w:rsid w:val="00700B1F"/>
    <w:rsid w:val="00715D13"/>
    <w:rsid w:val="00721B01"/>
    <w:rsid w:val="0072247E"/>
    <w:rsid w:val="007257E9"/>
    <w:rsid w:val="007358D6"/>
    <w:rsid w:val="00740105"/>
    <w:rsid w:val="00744B1E"/>
    <w:rsid w:val="00756D9C"/>
    <w:rsid w:val="007619BD"/>
    <w:rsid w:val="00771C24"/>
    <w:rsid w:val="00772F22"/>
    <w:rsid w:val="007761B0"/>
    <w:rsid w:val="0077706F"/>
    <w:rsid w:val="00781863"/>
    <w:rsid w:val="00782EB0"/>
    <w:rsid w:val="00792701"/>
    <w:rsid w:val="007B2549"/>
    <w:rsid w:val="007C4213"/>
    <w:rsid w:val="007D5836"/>
    <w:rsid w:val="007F1E7F"/>
    <w:rsid w:val="007F34A4"/>
    <w:rsid w:val="0081077D"/>
    <w:rsid w:val="00812880"/>
    <w:rsid w:val="00813EF5"/>
    <w:rsid w:val="00815563"/>
    <w:rsid w:val="008240DA"/>
    <w:rsid w:val="00825B23"/>
    <w:rsid w:val="00832C92"/>
    <w:rsid w:val="008429E5"/>
    <w:rsid w:val="00853A9B"/>
    <w:rsid w:val="00863BD4"/>
    <w:rsid w:val="00863E6E"/>
    <w:rsid w:val="00867EA4"/>
    <w:rsid w:val="00880C14"/>
    <w:rsid w:val="00897D88"/>
    <w:rsid w:val="008A0319"/>
    <w:rsid w:val="008C2F60"/>
    <w:rsid w:val="008D2985"/>
    <w:rsid w:val="008D43E9"/>
    <w:rsid w:val="008E3AB9"/>
    <w:rsid w:val="008E3C0E"/>
    <w:rsid w:val="008E421A"/>
    <w:rsid w:val="008E476B"/>
    <w:rsid w:val="008F0F63"/>
    <w:rsid w:val="00915DB1"/>
    <w:rsid w:val="00922A60"/>
    <w:rsid w:val="009237E0"/>
    <w:rsid w:val="00924D51"/>
    <w:rsid w:val="00927C63"/>
    <w:rsid w:val="00932F50"/>
    <w:rsid w:val="00941FB9"/>
    <w:rsid w:val="00945818"/>
    <w:rsid w:val="0094637B"/>
    <w:rsid w:val="00955A78"/>
    <w:rsid w:val="00976EF2"/>
    <w:rsid w:val="009921B8"/>
    <w:rsid w:val="0099515C"/>
    <w:rsid w:val="009A6621"/>
    <w:rsid w:val="009B7C2C"/>
    <w:rsid w:val="009C3C7C"/>
    <w:rsid w:val="009D4984"/>
    <w:rsid w:val="009D6901"/>
    <w:rsid w:val="009F3C9D"/>
    <w:rsid w:val="009F4E19"/>
    <w:rsid w:val="00A07662"/>
    <w:rsid w:val="00A14422"/>
    <w:rsid w:val="00A14C47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B242E"/>
    <w:rsid w:val="00AB7259"/>
    <w:rsid w:val="00AE1F88"/>
    <w:rsid w:val="00AE20AD"/>
    <w:rsid w:val="00AE361F"/>
    <w:rsid w:val="00AE5370"/>
    <w:rsid w:val="00AE6E31"/>
    <w:rsid w:val="00AF1A52"/>
    <w:rsid w:val="00B02C31"/>
    <w:rsid w:val="00B0508C"/>
    <w:rsid w:val="00B07339"/>
    <w:rsid w:val="00B122D3"/>
    <w:rsid w:val="00B166A9"/>
    <w:rsid w:val="00B228D4"/>
    <w:rsid w:val="00B247A9"/>
    <w:rsid w:val="00B276D0"/>
    <w:rsid w:val="00B30368"/>
    <w:rsid w:val="00B32A64"/>
    <w:rsid w:val="00B435B5"/>
    <w:rsid w:val="00B447BC"/>
    <w:rsid w:val="00B47937"/>
    <w:rsid w:val="00B51612"/>
    <w:rsid w:val="00B53A2C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6515"/>
    <w:rsid w:val="00B87125"/>
    <w:rsid w:val="00B92231"/>
    <w:rsid w:val="00B94D7F"/>
    <w:rsid w:val="00B97A47"/>
    <w:rsid w:val="00BA2CE6"/>
    <w:rsid w:val="00BB018B"/>
    <w:rsid w:val="00BD1747"/>
    <w:rsid w:val="00BD1B3B"/>
    <w:rsid w:val="00BD2B06"/>
    <w:rsid w:val="00BD3B53"/>
    <w:rsid w:val="00BD5DD8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621DA"/>
    <w:rsid w:val="00C7624A"/>
    <w:rsid w:val="00C8234D"/>
    <w:rsid w:val="00CB7C72"/>
    <w:rsid w:val="00CC584D"/>
    <w:rsid w:val="00CD4CE6"/>
    <w:rsid w:val="00CE5A5C"/>
    <w:rsid w:val="00CF4F83"/>
    <w:rsid w:val="00D01DFE"/>
    <w:rsid w:val="00D05AA5"/>
    <w:rsid w:val="00D22D3D"/>
    <w:rsid w:val="00D31AB7"/>
    <w:rsid w:val="00D50D23"/>
    <w:rsid w:val="00D512BB"/>
    <w:rsid w:val="00D53571"/>
    <w:rsid w:val="00D7068F"/>
    <w:rsid w:val="00D87431"/>
    <w:rsid w:val="00D93404"/>
    <w:rsid w:val="00DA3B1A"/>
    <w:rsid w:val="00DC6078"/>
    <w:rsid w:val="00DC79AD"/>
    <w:rsid w:val="00DD0A03"/>
    <w:rsid w:val="00DD2075"/>
    <w:rsid w:val="00DD73B4"/>
    <w:rsid w:val="00DE01D4"/>
    <w:rsid w:val="00DF1F16"/>
    <w:rsid w:val="00DF2868"/>
    <w:rsid w:val="00DF7B22"/>
    <w:rsid w:val="00E0042D"/>
    <w:rsid w:val="00E00E3A"/>
    <w:rsid w:val="00E4030E"/>
    <w:rsid w:val="00E557A0"/>
    <w:rsid w:val="00E70676"/>
    <w:rsid w:val="00E949EA"/>
    <w:rsid w:val="00E95A1B"/>
    <w:rsid w:val="00EC5519"/>
    <w:rsid w:val="00EC68F0"/>
    <w:rsid w:val="00ED3D6C"/>
    <w:rsid w:val="00EF2A84"/>
    <w:rsid w:val="00EF341C"/>
    <w:rsid w:val="00EF6435"/>
    <w:rsid w:val="00F10F6B"/>
    <w:rsid w:val="00F14D0B"/>
    <w:rsid w:val="00F23697"/>
    <w:rsid w:val="00F273E4"/>
    <w:rsid w:val="00F36BB7"/>
    <w:rsid w:val="00F54AFF"/>
    <w:rsid w:val="00F70406"/>
    <w:rsid w:val="00F87EAA"/>
    <w:rsid w:val="00F92B25"/>
    <w:rsid w:val="00F9699B"/>
    <w:rsid w:val="00F96B12"/>
    <w:rsid w:val="00FA7DB4"/>
    <w:rsid w:val="00FB2EE9"/>
    <w:rsid w:val="00FB3809"/>
    <w:rsid w:val="00FC4E71"/>
    <w:rsid w:val="00FD6CAB"/>
    <w:rsid w:val="00FE3951"/>
    <w:rsid w:val="00FE6B6C"/>
    <w:rsid w:val="00FF4F87"/>
    <w:rsid w:val="00FF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4"/>
        <w:szCs w:val="24"/>
        <w:lang w:val="en-US" w:eastAsia="zh-CN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D797B"/>
  </w:style>
  <w:style w:type="paragraph" w:styleId="1">
    <w:name w:val="heading 1"/>
    <w:basedOn w:val="a2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51">
    <w:name w:val="heading 5"/>
    <w:basedOn w:val="a2"/>
    <w:link w:val="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6">
    <w:name w:val="heading 6"/>
    <w:basedOn w:val="a2"/>
    <w:link w:val="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7">
    <w:name w:val="heading 7"/>
    <w:basedOn w:val="a2"/>
    <w:link w:val="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8">
    <w:name w:val="heading 8"/>
    <w:basedOn w:val="a2"/>
    <w:link w:val="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652DCE"/>
    <w:pPr>
      <w:numPr>
        <w:numId w:val="40"/>
      </w:numPr>
      <w:spacing w:before="0" w:after="200"/>
    </w:pPr>
    <w:rPr>
      <w:rFonts w:eastAsia="Microsoft YaHei UI"/>
      <w:b/>
    </w:r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a7">
    <w:name w:val="会议纪要表格"/>
    <w:basedOn w:val="a4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Char">
    <w:name w:val="批注框文本 Char"/>
    <w:basedOn w:val="a3"/>
    <w:link w:val="a8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4Char">
    <w:name w:val="标题 4 Char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a9">
    <w:name w:val="Emphasis"/>
    <w:basedOn w:val="a3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Char">
    <w:name w:val="标题 5 Char"/>
    <w:basedOn w:val="a3"/>
    <w:link w:val="51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6Char">
    <w:name w:val="标题 6 Char"/>
    <w:basedOn w:val="a3"/>
    <w:link w:val="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7Char">
    <w:name w:val="标题 7 Char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8Char">
    <w:name w:val="标题 8 Char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Char">
    <w:name w:val="标题 9 Char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a">
    <w:name w:val="Title"/>
    <w:basedOn w:val="a2"/>
    <w:link w:val="Char0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Char0">
    <w:name w:val="标题 Char"/>
    <w:basedOn w:val="a3"/>
    <w:link w:val="aa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b">
    <w:name w:val="Subtitle"/>
    <w:basedOn w:val="a2"/>
    <w:link w:val="Char1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color w:val="5A5A5A" w:themeColor="text1" w:themeTint="A5"/>
      <w:spacing w:val="15"/>
      <w:sz w:val="22"/>
      <w:szCs w:val="22"/>
    </w:rPr>
  </w:style>
  <w:style w:type="character" w:customStyle="1" w:styleId="Char1">
    <w:name w:val="副标题 Char"/>
    <w:basedOn w:val="a3"/>
    <w:link w:val="ab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c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d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ae">
    <w:name w:val="Strong"/>
    <w:basedOn w:val="a3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af">
    <w:name w:val="Quote"/>
    <w:basedOn w:val="a2"/>
    <w:link w:val="Char2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har2">
    <w:name w:val="引用 Char"/>
    <w:basedOn w:val="a3"/>
    <w:link w:val="af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0">
    <w:name w:val="Intense Quote"/>
    <w:basedOn w:val="a2"/>
    <w:next w:val="a2"/>
    <w:link w:val="Char3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har3">
    <w:name w:val="明显引用 Char"/>
    <w:basedOn w:val="a3"/>
    <w:link w:val="af0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af1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2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af3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4">
    <w:name w:val="List Paragraph"/>
    <w:basedOn w:val="a2"/>
    <w:uiPriority w:val="34"/>
    <w:semiHidden/>
    <w:unhideWhenUsed/>
    <w:qFormat/>
    <w:rsid w:val="004230D9"/>
    <w:pPr>
      <w:ind w:left="720"/>
      <w:contextualSpacing/>
    </w:pPr>
  </w:style>
  <w:style w:type="paragraph" w:styleId="af5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6">
    <w:name w:val="Bibliography"/>
    <w:basedOn w:val="a2"/>
    <w:next w:val="a2"/>
    <w:uiPriority w:val="37"/>
    <w:semiHidden/>
    <w:unhideWhenUsed/>
    <w:rsid w:val="004230D9"/>
  </w:style>
  <w:style w:type="paragraph" w:styleId="10">
    <w:name w:val="toc 1"/>
    <w:basedOn w:val="a2"/>
    <w:next w:val="a2"/>
    <w:autoRedefine/>
    <w:uiPriority w:val="39"/>
    <w:semiHidden/>
    <w:unhideWhenUsed/>
    <w:rsid w:val="004230D9"/>
    <w:pPr>
      <w:spacing w:after="100"/>
    </w:pPr>
  </w:style>
  <w:style w:type="paragraph" w:styleId="90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TOC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7">
    <w:name w:val="Block Text"/>
    <w:basedOn w:val="a2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i/>
      <w:iCs/>
      <w:color w:val="21405B" w:themeColor="accent1" w:themeShade="BF"/>
    </w:rPr>
  </w:style>
  <w:style w:type="paragraph" w:styleId="af8">
    <w:name w:val="Body Text"/>
    <w:basedOn w:val="a2"/>
    <w:link w:val="Char4"/>
    <w:uiPriority w:val="99"/>
    <w:semiHidden/>
    <w:unhideWhenUsed/>
    <w:rsid w:val="004230D9"/>
  </w:style>
  <w:style w:type="character" w:customStyle="1" w:styleId="Char4">
    <w:name w:val="正文文本 Char"/>
    <w:basedOn w:val="a3"/>
    <w:link w:val="af8"/>
    <w:uiPriority w:val="99"/>
    <w:semiHidden/>
    <w:rsid w:val="004230D9"/>
    <w:rPr>
      <w:rFonts w:ascii="Times New Roman" w:hAnsi="Times New Roman" w:cs="Times New Roman"/>
    </w:rPr>
  </w:style>
  <w:style w:type="paragraph" w:styleId="22">
    <w:name w:val="Body Text 2"/>
    <w:basedOn w:val="a2"/>
    <w:link w:val="2Char"/>
    <w:uiPriority w:val="99"/>
    <w:semiHidden/>
    <w:unhideWhenUsed/>
    <w:rsid w:val="004230D9"/>
    <w:pPr>
      <w:spacing w:line="480" w:lineRule="auto"/>
    </w:pPr>
  </w:style>
  <w:style w:type="character" w:customStyle="1" w:styleId="2Char">
    <w:name w:val="正文文本 2 Char"/>
    <w:basedOn w:val="a3"/>
    <w:link w:val="22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Char"/>
    <w:uiPriority w:val="99"/>
    <w:semiHidden/>
    <w:unhideWhenUsed/>
    <w:rsid w:val="004230D9"/>
    <w:rPr>
      <w:sz w:val="22"/>
      <w:szCs w:val="16"/>
    </w:rPr>
  </w:style>
  <w:style w:type="character" w:customStyle="1" w:styleId="3Char">
    <w:name w:val="正文文本 3 Char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3">
    <w:name w:val="Body Text Indent 3"/>
    <w:basedOn w:val="a2"/>
    <w:link w:val="3Char0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3Char0">
    <w:name w:val="正文文本缩进 3 Char"/>
    <w:basedOn w:val="a3"/>
    <w:link w:val="3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9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a">
    <w:name w:val="annotation text"/>
    <w:basedOn w:val="a2"/>
    <w:link w:val="Char5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har5">
    <w:name w:val="批注文字 Char"/>
    <w:basedOn w:val="a3"/>
    <w:link w:val="afa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b">
    <w:name w:val="annotation subject"/>
    <w:basedOn w:val="afa"/>
    <w:next w:val="afa"/>
    <w:link w:val="Char6"/>
    <w:uiPriority w:val="99"/>
    <w:semiHidden/>
    <w:unhideWhenUsed/>
    <w:rsid w:val="004230D9"/>
    <w:rPr>
      <w:b/>
      <w:bCs/>
    </w:rPr>
  </w:style>
  <w:style w:type="character" w:customStyle="1" w:styleId="Char6">
    <w:name w:val="批注主题 Char"/>
    <w:basedOn w:val="Char5"/>
    <w:link w:val="afb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c">
    <w:name w:val="Document Map"/>
    <w:basedOn w:val="a2"/>
    <w:link w:val="Char7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7">
    <w:name w:val="文档结构图 Char"/>
    <w:basedOn w:val="a3"/>
    <w:link w:val="afc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d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e">
    <w:name w:val="endnote text"/>
    <w:basedOn w:val="a2"/>
    <w:link w:val="Char8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Char8">
    <w:name w:val="尾注文本 Char"/>
    <w:basedOn w:val="a3"/>
    <w:link w:val="af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0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1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aff2">
    <w:name w:val="footer"/>
    <w:basedOn w:val="a2"/>
    <w:link w:val="Char9"/>
    <w:uiPriority w:val="99"/>
    <w:semiHidden/>
    <w:rsid w:val="004230D9"/>
    <w:pPr>
      <w:spacing w:after="0" w:line="240" w:lineRule="auto"/>
    </w:pPr>
  </w:style>
  <w:style w:type="character" w:customStyle="1" w:styleId="Char9">
    <w:name w:val="页脚 Char"/>
    <w:basedOn w:val="a3"/>
    <w:link w:val="aff2"/>
    <w:uiPriority w:val="99"/>
    <w:semiHidden/>
    <w:rsid w:val="00BD1B3B"/>
  </w:style>
  <w:style w:type="character" w:styleId="aff3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4">
    <w:name w:val="footnote text"/>
    <w:basedOn w:val="a2"/>
    <w:link w:val="Chara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Chara">
    <w:name w:val="脚注文本 Char"/>
    <w:basedOn w:val="a3"/>
    <w:link w:val="aff4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11">
    <w:name w:val="井号标签1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5">
    <w:name w:val="header"/>
    <w:basedOn w:val="a2"/>
    <w:link w:val="Charb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Charb">
    <w:name w:val="页眉 Char"/>
    <w:basedOn w:val="a3"/>
    <w:link w:val="aff5"/>
    <w:uiPriority w:val="99"/>
    <w:rsid w:val="005D797B"/>
    <w:rPr>
      <w:rFonts w:cs="Calibri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Char">
    <w:name w:val="HTML 地址 Char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1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2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3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4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har0">
    <w:name w:val="HTML 预设格式 Char"/>
    <w:basedOn w:val="a3"/>
    <w:link w:val="HTML5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6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7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6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7">
    <w:name w:val="index heading"/>
    <w:basedOn w:val="a2"/>
    <w:next w:val="12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8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9">
    <w:name w:val="macro"/>
    <w:link w:val="Charc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Charc">
    <w:name w:val="宏文本 Char"/>
    <w:basedOn w:val="a3"/>
    <w:link w:val="aff9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affa">
    <w:name w:val="提及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b">
    <w:name w:val="Message Header"/>
    <w:basedOn w:val="a2"/>
    <w:link w:val="Chard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hard">
    <w:name w:val="信息标题 Char"/>
    <w:basedOn w:val="a3"/>
    <w:link w:val="affb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c">
    <w:name w:val="Note Heading"/>
    <w:basedOn w:val="a2"/>
    <w:next w:val="a2"/>
    <w:link w:val="Chare"/>
    <w:uiPriority w:val="99"/>
    <w:semiHidden/>
    <w:unhideWhenUsed/>
    <w:rsid w:val="004230D9"/>
    <w:pPr>
      <w:spacing w:after="0" w:line="240" w:lineRule="auto"/>
    </w:pPr>
  </w:style>
  <w:style w:type="character" w:customStyle="1" w:styleId="Chare">
    <w:name w:val="注释标题 Char"/>
    <w:basedOn w:val="a3"/>
    <w:link w:val="affc"/>
    <w:uiPriority w:val="99"/>
    <w:semiHidden/>
    <w:rsid w:val="004230D9"/>
    <w:rPr>
      <w:rFonts w:ascii="Times New Roman" w:hAnsi="Times New Roman" w:cs="Times New Roman"/>
    </w:rPr>
  </w:style>
  <w:style w:type="paragraph" w:styleId="affd">
    <w:name w:val="Plain Text"/>
    <w:basedOn w:val="a2"/>
    <w:link w:val="Charf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">
    <w:name w:val="纯文本 Char"/>
    <w:basedOn w:val="a3"/>
    <w:link w:val="affd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e">
    <w:name w:val="Salutation"/>
    <w:basedOn w:val="a2"/>
    <w:next w:val="a2"/>
    <w:link w:val="Charf0"/>
    <w:uiPriority w:val="99"/>
    <w:semiHidden/>
    <w:unhideWhenUsed/>
    <w:rsid w:val="004230D9"/>
  </w:style>
  <w:style w:type="character" w:customStyle="1" w:styleId="Charf0">
    <w:name w:val="称呼 Char"/>
    <w:basedOn w:val="a3"/>
    <w:link w:val="affe"/>
    <w:uiPriority w:val="99"/>
    <w:semiHidden/>
    <w:rsid w:val="004230D9"/>
    <w:rPr>
      <w:rFonts w:ascii="Times New Roman" w:hAnsi="Times New Roman" w:cs="Times New Roman"/>
    </w:rPr>
  </w:style>
  <w:style w:type="paragraph" w:styleId="afff">
    <w:name w:val="Signature"/>
    <w:basedOn w:val="a2"/>
    <w:link w:val="Charf1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Charf1">
    <w:name w:val="签名 Char"/>
    <w:basedOn w:val="a3"/>
    <w:link w:val="afff"/>
    <w:uiPriority w:val="99"/>
    <w:semiHidden/>
    <w:rsid w:val="004230D9"/>
    <w:rPr>
      <w:rFonts w:ascii="Times New Roman" w:hAnsi="Times New Roman" w:cs="Times New Roman"/>
    </w:rPr>
  </w:style>
  <w:style w:type="character" w:customStyle="1" w:styleId="13">
    <w:name w:val="智能超链接1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14">
    <w:name w:val="未处理的提及1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41"/>
      </w:numPr>
    </w:pPr>
  </w:style>
  <w:style w:type="numbering" w:styleId="1111110">
    <w:name w:val="Outline List 1"/>
    <w:basedOn w:val="a5"/>
    <w:uiPriority w:val="99"/>
    <w:semiHidden/>
    <w:unhideWhenUsed/>
    <w:rsid w:val="004230D9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43"/>
      </w:numPr>
    </w:pPr>
  </w:style>
  <w:style w:type="paragraph" w:styleId="afff0">
    <w:name w:val="Body Text First Indent"/>
    <w:basedOn w:val="af8"/>
    <w:link w:val="Charf2"/>
    <w:uiPriority w:val="99"/>
    <w:semiHidden/>
    <w:unhideWhenUsed/>
    <w:rsid w:val="004230D9"/>
    <w:pPr>
      <w:spacing w:after="200"/>
      <w:ind w:firstLine="360"/>
    </w:pPr>
  </w:style>
  <w:style w:type="character" w:customStyle="1" w:styleId="Charf2">
    <w:name w:val="正文首行缩进 Char"/>
    <w:basedOn w:val="Char4"/>
    <w:link w:val="afff0"/>
    <w:uiPriority w:val="99"/>
    <w:semiHidden/>
    <w:rsid w:val="004230D9"/>
    <w:rPr>
      <w:rFonts w:ascii="Times New Roman" w:hAnsi="Times New Roman" w:cs="Times New Roman"/>
    </w:rPr>
  </w:style>
  <w:style w:type="paragraph" w:styleId="afff1">
    <w:name w:val="Body Text Indent"/>
    <w:basedOn w:val="a2"/>
    <w:link w:val="Charf3"/>
    <w:uiPriority w:val="99"/>
    <w:semiHidden/>
    <w:unhideWhenUsed/>
    <w:rsid w:val="004230D9"/>
    <w:pPr>
      <w:ind w:left="360"/>
    </w:pPr>
  </w:style>
  <w:style w:type="character" w:customStyle="1" w:styleId="Charf3">
    <w:name w:val="正文文本缩进 Char"/>
    <w:basedOn w:val="a3"/>
    <w:link w:val="afff1"/>
    <w:uiPriority w:val="99"/>
    <w:semiHidden/>
    <w:rsid w:val="004230D9"/>
    <w:rPr>
      <w:rFonts w:ascii="Times New Roman" w:hAnsi="Times New Roman" w:cs="Times New Roman"/>
    </w:rPr>
  </w:style>
  <w:style w:type="paragraph" w:styleId="23">
    <w:name w:val="Body Text First Indent 2"/>
    <w:basedOn w:val="afff1"/>
    <w:link w:val="2Char0"/>
    <w:uiPriority w:val="99"/>
    <w:semiHidden/>
    <w:unhideWhenUsed/>
    <w:rsid w:val="004230D9"/>
    <w:pPr>
      <w:spacing w:after="200"/>
      <w:ind w:firstLine="360"/>
    </w:pPr>
  </w:style>
  <w:style w:type="character" w:customStyle="1" w:styleId="2Char0">
    <w:name w:val="正文首行缩进 2 Char"/>
    <w:basedOn w:val="Charf3"/>
    <w:link w:val="23"/>
    <w:uiPriority w:val="99"/>
    <w:semiHidden/>
    <w:rsid w:val="004230D9"/>
    <w:rPr>
      <w:rFonts w:ascii="Times New Roman" w:hAnsi="Times New Roman" w:cs="Times New Roman"/>
    </w:rPr>
  </w:style>
  <w:style w:type="paragraph" w:styleId="24">
    <w:name w:val="Body Text Indent 2"/>
    <w:basedOn w:val="a2"/>
    <w:link w:val="2Char1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2Char1">
    <w:name w:val="正文文本缩进 2 Char"/>
    <w:basedOn w:val="a3"/>
    <w:link w:val="24"/>
    <w:uiPriority w:val="99"/>
    <w:semiHidden/>
    <w:rsid w:val="004230D9"/>
    <w:rPr>
      <w:rFonts w:ascii="Times New Roman" w:hAnsi="Times New Roman" w:cs="Times New Roman"/>
    </w:rPr>
  </w:style>
  <w:style w:type="paragraph" w:styleId="afff2">
    <w:name w:val="Closing"/>
    <w:basedOn w:val="a2"/>
    <w:link w:val="Charf4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harf4">
    <w:name w:val="结束语 Char"/>
    <w:basedOn w:val="a3"/>
    <w:link w:val="afff2"/>
    <w:uiPriority w:val="99"/>
    <w:semiHidden/>
    <w:rsid w:val="004230D9"/>
    <w:rPr>
      <w:rFonts w:ascii="Times New Roman" w:hAnsi="Times New Roman" w:cs="Times New Roman"/>
    </w:rPr>
  </w:style>
  <w:style w:type="table" w:styleId="afff3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afff4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afff5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6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7">
    <w:name w:val="E-mail Signature"/>
    <w:basedOn w:val="a2"/>
    <w:link w:val="Charf5"/>
    <w:uiPriority w:val="99"/>
    <w:semiHidden/>
    <w:unhideWhenUsed/>
    <w:rsid w:val="004230D9"/>
    <w:pPr>
      <w:spacing w:after="0" w:line="240" w:lineRule="auto"/>
    </w:pPr>
  </w:style>
  <w:style w:type="character" w:customStyle="1" w:styleId="Charf5">
    <w:name w:val="电子邮件签名 Char"/>
    <w:basedOn w:val="a3"/>
    <w:link w:val="afff7"/>
    <w:uiPriority w:val="99"/>
    <w:semiHidden/>
    <w:rsid w:val="004230D9"/>
    <w:rPr>
      <w:rFonts w:ascii="Times New Roman" w:hAnsi="Times New Roman" w:cs="Times New Roman"/>
    </w:rPr>
  </w:style>
  <w:style w:type="table" w:styleId="15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4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2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2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0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Grid Table 6 Colorful Accent 2"/>
    <w:basedOn w:val="a4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Grid Table 6 Colorful Accent 3"/>
    <w:basedOn w:val="a4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Grid Table 6 Colorful Accent 4"/>
    <w:basedOn w:val="a4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Grid Table 6 Colorful Accent 5"/>
    <w:basedOn w:val="a4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Grid Table 6 Colorful Accent 6"/>
    <w:basedOn w:val="a4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0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8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6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5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0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8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9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a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b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6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afffc">
    <w:name w:val="List Continue"/>
    <w:basedOn w:val="a2"/>
    <w:uiPriority w:val="99"/>
    <w:semiHidden/>
    <w:unhideWhenUsed/>
    <w:rsid w:val="004230D9"/>
    <w:pPr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4230D9"/>
    <w:pPr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4230D9"/>
    <w:pPr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4230D9"/>
    <w:pPr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4230D9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15"/>
      </w:numPr>
      <w:contextualSpacing/>
    </w:pPr>
  </w:style>
  <w:style w:type="table" w:styleId="16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0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0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0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0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0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9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8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6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List Table 6 Colorful Accent 2"/>
    <w:basedOn w:val="a4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List Table 6 Colorful Accent 3"/>
    <w:basedOn w:val="a4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List Table 6 Colorful Accent 4"/>
    <w:basedOn w:val="a4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List Table 6 Colorful Accent 5"/>
    <w:basedOn w:val="a4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List Table 6 Colorful Accent 6"/>
    <w:basedOn w:val="a4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a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18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b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d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afffe">
    <w:name w:val="Normal (Web)"/>
    <w:basedOn w:val="a2"/>
    <w:uiPriority w:val="99"/>
    <w:semiHidden/>
    <w:unhideWhenUsed/>
    <w:rsid w:val="004230D9"/>
  </w:style>
  <w:style w:type="paragraph" w:styleId="affff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0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styleId="1a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b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1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2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5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6">
    <w:name w:val="table of figures"/>
    <w:basedOn w:val="a2"/>
    <w:next w:val="a2"/>
    <w:uiPriority w:val="99"/>
    <w:semiHidden/>
    <w:unhideWhenUsed/>
    <w:rsid w:val="004230D9"/>
    <w:pPr>
      <w:spacing w:after="0"/>
    </w:pPr>
  </w:style>
  <w:style w:type="table" w:styleId="affff7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9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2f7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3f3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4c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5b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65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75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ffffa">
    <w:name w:val="与会者"/>
    <w:basedOn w:val="a2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540p\AppData\Roaming\Microsoft\Templates\&#34013;&#33394;&#29699;&#35758;&#31243;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EDACDFF-7970-465A-AB48-A08627300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蓝色球议程.dotx</Template>
  <TotalTime>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2019-10-29T05:58:00Z</dcterms:created>
  <dcterms:modified xsi:type="dcterms:W3CDTF">2019-10-29T05:58:00Z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